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3A8D4A10" w14:textId="77777777" w:rsidTr="005A7DA5">
        <w:trPr>
          <w:trHeight w:val="5481"/>
          <w:jc w:val="center"/>
        </w:trPr>
        <w:tc>
          <w:tcPr>
            <w:tcW w:w="4950" w:type="dxa"/>
            <w:tcBorders>
              <w:bottom w:val="nil"/>
            </w:tcBorders>
          </w:tcPr>
          <w:p w14:paraId="14CE816D" w14:textId="77777777" w:rsidR="005A7DA5" w:rsidRDefault="005A7DA5" w:rsidP="00090715">
            <w:pPr>
              <w:rPr>
                <w:sz w:val="12"/>
              </w:rPr>
            </w:pPr>
          </w:p>
          <w:p w14:paraId="4EF61134" w14:textId="77777777" w:rsidR="002C6620" w:rsidRDefault="002C6620" w:rsidP="002C6620">
            <w:pPr>
              <w:rPr>
                <w:sz w:val="12"/>
              </w:rPr>
            </w:pPr>
          </w:p>
          <w:p w14:paraId="555D9093" w14:textId="5147EA58" w:rsidR="002C6620" w:rsidRPr="002C6620" w:rsidRDefault="002C6620" w:rsidP="002C6620">
            <w:pPr>
              <w:jc w:val="right"/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1802F26" w14:textId="0C203DED" w:rsidR="005A7DA5" w:rsidRDefault="00FB3049" w:rsidP="00D91EF3">
            <w:pPr>
              <w:pStyle w:val="NoSpacing"/>
              <w:rPr>
                <w:sz w:val="12"/>
              </w:rPr>
            </w:pPr>
            <w:r>
              <w:rPr>
                <w:sz w:val="12"/>
              </w:rPr>
              <w:t>.</w:t>
            </w:r>
          </w:p>
        </w:tc>
        <w:tc>
          <w:tcPr>
            <w:tcW w:w="4500" w:type="dxa"/>
            <w:tcBorders>
              <w:bottom w:val="nil"/>
            </w:tcBorders>
          </w:tcPr>
          <w:p w14:paraId="2D9D6CD1" w14:textId="39140E9C" w:rsidR="005A7DA5" w:rsidRDefault="00075548" w:rsidP="00090715">
            <w:pPr>
              <w:pStyle w:val="Heading2"/>
            </w:pPr>
            <w:r>
              <w:t xml:space="preserve"> </w:t>
            </w:r>
            <w:r w:rsidR="00F04E14">
              <w:t>SEPTEMBER 9</w:t>
            </w:r>
            <w:proofErr w:type="gramStart"/>
            <w:r w:rsidR="00F04E14" w:rsidRPr="00F04E14">
              <w:rPr>
                <w:vertAlign w:val="superscript"/>
              </w:rPr>
              <w:t>TH</w:t>
            </w:r>
            <w:r w:rsidR="00F04E14">
              <w:t xml:space="preserve">, </w:t>
            </w:r>
            <w:r>
              <w:t xml:space="preserve"> 202</w:t>
            </w:r>
            <w:r w:rsidR="005628B9">
              <w:t>3</w:t>
            </w:r>
            <w:proofErr w:type="gramEnd"/>
          </w:p>
          <w:p w14:paraId="5F2E136F" w14:textId="3F19108C" w:rsidR="005A7DA5" w:rsidRDefault="008B4277" w:rsidP="008B4277">
            <w:pPr>
              <w:pStyle w:val="NormalonDarkBackground"/>
            </w:pPr>
            <w:r>
              <w:t>YOUNG GODS CLOTHING BRAND AND PROUD TO ANNOUNCE OUR PARTICIPATION DURING THIS UPCOMING CYCLE OF NYFW</w:t>
            </w:r>
            <w:r w:rsidR="00480B39">
              <w:t xml:space="preserve"> WHICH WILL BE HELD AT </w:t>
            </w:r>
            <w:r w:rsidR="00A1720B">
              <w:rPr>
                <w:b/>
                <w:bCs/>
              </w:rPr>
              <w:t>GOTHAM HALL</w:t>
            </w:r>
            <w:r w:rsidR="005628B9">
              <w:rPr>
                <w:b/>
                <w:bCs/>
              </w:rPr>
              <w:t xml:space="preserve"> </w:t>
            </w:r>
            <w:r w:rsidR="00480B39">
              <w:t xml:space="preserve">ON </w:t>
            </w:r>
            <w:r w:rsidR="00F04E14">
              <w:t>SEPTEMBER 9TH</w:t>
            </w:r>
            <w:r w:rsidR="005628B9">
              <w:t xml:space="preserve">, </w:t>
            </w:r>
            <w:proofErr w:type="gramStart"/>
            <w:r w:rsidR="005628B9">
              <w:t>2023</w:t>
            </w:r>
            <w:proofErr w:type="gramEnd"/>
            <w:r>
              <w:t xml:space="preserve"> </w:t>
            </w:r>
          </w:p>
          <w:p w14:paraId="5F044941" w14:textId="1D1816A1" w:rsidR="000D0F88" w:rsidRDefault="000D0F88" w:rsidP="008B4277">
            <w:pPr>
              <w:pStyle w:val="NormalonDarkBackground"/>
            </w:pPr>
            <w:r>
              <w:t>WE ARE CREATING A UNIQUE COLLECTION FOR OUR PARTICIPANTS THAT WILL ALLOW THEM TO SHINE BRIGHT ON THE RUNWAY! OUR GOAL IS TO MAKE OUR MODELS FEEL LIKE STARS! OUR SHOW WILL BE</w:t>
            </w:r>
            <w:r w:rsidR="005628B9">
              <w:t xml:space="preserve"> CHIK, </w:t>
            </w:r>
            <w:r>
              <w:t>EXCITING,</w:t>
            </w:r>
            <w:r w:rsidR="005628B9">
              <w:t xml:space="preserve"> S</w:t>
            </w:r>
            <w:r>
              <w:t xml:space="preserve">AFE, AND </w:t>
            </w:r>
            <w:r w:rsidR="005628B9">
              <w:t>REWARDING.</w:t>
            </w:r>
          </w:p>
          <w:p w14:paraId="25E7E7A3" w14:textId="76D84C79" w:rsidR="002C6620" w:rsidRDefault="002C6620" w:rsidP="008B4277">
            <w:pPr>
              <w:pStyle w:val="NormalonDarkBackground"/>
              <w:rPr>
                <w:sz w:val="12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14:paraId="4CAE2222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59FA6D87" w14:textId="77777777" w:rsidR="005A7DA5" w:rsidRDefault="005A7DA5" w:rsidP="00D91EF3">
            <w:pPr>
              <w:pStyle w:val="NoSpacing"/>
              <w:rPr>
                <w:sz w:val="12"/>
              </w:rPr>
            </w:pPr>
          </w:p>
          <w:p w14:paraId="3C90CE43" w14:textId="77777777" w:rsidR="002C6620" w:rsidRPr="002C6620" w:rsidRDefault="002C6620" w:rsidP="002C6620"/>
          <w:p w14:paraId="7FD64A73" w14:textId="77777777" w:rsidR="002C6620" w:rsidRPr="002C6620" w:rsidRDefault="002C6620" w:rsidP="002C6620"/>
          <w:p w14:paraId="3A22CB54" w14:textId="77777777" w:rsidR="002C6620" w:rsidRPr="002C6620" w:rsidRDefault="002C6620" w:rsidP="002C6620"/>
          <w:p w14:paraId="05C954FB" w14:textId="77777777" w:rsidR="002C6620" w:rsidRPr="002C6620" w:rsidRDefault="002C6620" w:rsidP="002C6620"/>
          <w:p w14:paraId="50C2ADC7" w14:textId="77777777" w:rsidR="002C6620" w:rsidRDefault="002C6620" w:rsidP="002C6620">
            <w:pPr>
              <w:rPr>
                <w:sz w:val="12"/>
              </w:rPr>
            </w:pPr>
          </w:p>
          <w:p w14:paraId="4F60403D" w14:textId="504DAAE8" w:rsidR="002C6620" w:rsidRPr="002C6620" w:rsidRDefault="002C6620" w:rsidP="002C6620">
            <w:pPr>
              <w:tabs>
                <w:tab w:val="left" w:pos="2868"/>
              </w:tabs>
            </w:pPr>
            <w:r>
              <w:tab/>
            </w:r>
            <w:r w:rsidR="00A0760B">
              <w:t>/</w:t>
            </w:r>
          </w:p>
        </w:tc>
      </w:tr>
      <w:tr w:rsidR="005A7DA5" w14:paraId="501DE88E" w14:textId="77777777" w:rsidTr="005A7DA5">
        <w:trPr>
          <w:trHeight w:val="5391"/>
          <w:jc w:val="center"/>
        </w:trPr>
        <w:tc>
          <w:tcPr>
            <w:tcW w:w="4950" w:type="dxa"/>
          </w:tcPr>
          <w:p w14:paraId="4E839A11" w14:textId="32060E41" w:rsidR="00AC4B87" w:rsidRPr="00AC4B87" w:rsidRDefault="00480B39" w:rsidP="00AC4B87">
            <w:pPr>
              <w:pStyle w:val="Heading1"/>
            </w:pPr>
            <w:r>
              <w:t>ABOUT THE BRAND</w:t>
            </w:r>
          </w:p>
          <w:p w14:paraId="7A14CD36" w14:textId="77777777" w:rsidR="005A7DA5" w:rsidRDefault="00AC4B87" w:rsidP="00AC4B87">
            <w:r>
              <w:t xml:space="preserve">YOUNG GODS CLOTHING BRAND WAS FOUNDED EUNIKA SIMMONS AND HER 2 SONS WHO ASPIRED TO CREATE A BRAND THAT WOULD SERVE THE NEXT GENERATION OF GREATS. </w:t>
            </w:r>
          </w:p>
          <w:p w14:paraId="77754696" w14:textId="42CD4A61" w:rsidR="007D0A03" w:rsidRDefault="007D0A03" w:rsidP="00AC4B87">
            <w:r>
              <w:t xml:space="preserve">WE PRIDE OURSELVES ON BEING ABLE TO CREATE FASHION RELATED EXPERIENCES THAT EMPOWERS, INSPIRES, </w:t>
            </w:r>
            <w:r w:rsidR="00A1720B">
              <w:t>FURTHER ACTIVATES</w:t>
            </w:r>
            <w:r>
              <w:t xml:space="preserve"> THE INNER DREAMER</w:t>
            </w:r>
            <w:r w:rsidR="000D0F88">
              <w:t xml:space="preserve">. </w:t>
            </w:r>
          </w:p>
          <w:p w14:paraId="005DE240" w14:textId="0DFD5A11" w:rsidR="000D0F88" w:rsidRDefault="000D0F88" w:rsidP="00AC4B87">
            <w:pPr>
              <w:rPr>
                <w:sz w:val="12"/>
              </w:rPr>
            </w:pPr>
            <w:r>
              <w:t>WE USE FASHION AS A TOOL WHILE DESIGNING UNIQUE CLOTHES THAT GIVES OUR CLIENTS THE OPPORTUNITY TO EXPRESS THEIR INNER STARLIGHT.</w:t>
            </w:r>
          </w:p>
        </w:tc>
        <w:tc>
          <w:tcPr>
            <w:tcW w:w="540" w:type="dxa"/>
          </w:tcPr>
          <w:p w14:paraId="2CBD5F1C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p w14:paraId="027072A1" w14:textId="54F19C2C" w:rsidR="005A7DA5" w:rsidRPr="005D27CA" w:rsidRDefault="005A7DA5" w:rsidP="000F725F">
            <w:pPr>
              <w:pStyle w:val="ContactInfo"/>
              <w:rPr>
                <w:rFonts w:eastAsiaTheme="minorHAnsi"/>
                <w:b/>
              </w:rPr>
            </w:pPr>
          </w:p>
        </w:tc>
        <w:tc>
          <w:tcPr>
            <w:tcW w:w="630" w:type="dxa"/>
          </w:tcPr>
          <w:p w14:paraId="2EEA2E15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68F699D2" w14:textId="77777777" w:rsidR="005A7DA5" w:rsidRDefault="005A7DA5" w:rsidP="000F725F">
            <w:pPr>
              <w:pStyle w:val="NoSpacing"/>
              <w:jc w:val="center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0C80D634" wp14:editId="7D5D1A14">
                  <wp:extent cx="1170305" cy="878313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87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7F4FD" w14:textId="41CFF28E" w:rsidR="005A7DA5" w:rsidRDefault="008B4277" w:rsidP="000F725F">
            <w:pPr>
              <w:spacing w:after="0"/>
              <w:jc w:val="center"/>
              <w:rPr>
                <w:rFonts w:ascii="Trebuchet MS" w:hAnsi="Trebuchet MS"/>
                <w:b/>
                <w:color w:val="E32D91"/>
                <w:spacing w:val="40"/>
                <w:sz w:val="36"/>
                <w:szCs w:val="32"/>
              </w:rPr>
            </w:pPr>
            <w:r>
              <w:rPr>
                <w:rFonts w:ascii="Trebuchet MS" w:hAnsi="Trebuchet MS"/>
                <w:b/>
                <w:color w:val="E32D91"/>
                <w:spacing w:val="40"/>
                <w:sz w:val="36"/>
                <w:szCs w:val="32"/>
              </w:rPr>
              <w:t>YOUNG GODS CLOTHING BRAND</w:t>
            </w:r>
          </w:p>
          <w:p w14:paraId="2FFE76BC" w14:textId="68719FBB" w:rsidR="005A7DA5" w:rsidRPr="00090715" w:rsidRDefault="008B4277" w:rsidP="000F725F">
            <w:pPr>
              <w:pStyle w:val="Subtitle"/>
              <w:rPr>
                <w:sz w:val="21"/>
              </w:rPr>
            </w:pPr>
            <w:r>
              <w:t>WWW.YOUNGODZ.COM</w:t>
            </w:r>
          </w:p>
        </w:tc>
      </w:tr>
    </w:tbl>
    <w:p w14:paraId="266F7CC2" w14:textId="77777777" w:rsidR="009B1799" w:rsidRPr="00A87F92" w:rsidRDefault="009B1799" w:rsidP="00A87F92">
      <w:pPr>
        <w:spacing w:after="0" w:line="276" w:lineRule="auto"/>
        <w:rPr>
          <w:rFonts w:eastAsiaTheme="minorHAnsi" w:cstheme="minorBidi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</w:rPr>
        <w:br w:type="page"/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21B170ED" w14:textId="77777777" w:rsidTr="00EB3690">
        <w:trPr>
          <w:trHeight w:val="4851"/>
          <w:jc w:val="center"/>
        </w:trPr>
        <w:tc>
          <w:tcPr>
            <w:tcW w:w="4950" w:type="dxa"/>
          </w:tcPr>
          <w:p w14:paraId="1E11EAE8" w14:textId="77777777" w:rsidR="00AA0CC7" w:rsidRDefault="00AA0CC7" w:rsidP="00D91EF3">
            <w:pPr>
              <w:pStyle w:val="NoSpacing"/>
            </w:pPr>
          </w:p>
        </w:tc>
        <w:tc>
          <w:tcPr>
            <w:tcW w:w="5220" w:type="dxa"/>
            <w:gridSpan w:val="3"/>
          </w:tcPr>
          <w:p w14:paraId="306D8440" w14:textId="7777777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 w:val="restart"/>
          </w:tcPr>
          <w:p w14:paraId="7477470A" w14:textId="7638EFF4" w:rsidR="00AA0CC7" w:rsidRDefault="000D0F88" w:rsidP="00E774F7">
            <w:pPr>
              <w:pStyle w:val="Heading1"/>
            </w:pPr>
            <w:r>
              <w:t xml:space="preserve">AFTER THE MODEL IS </w:t>
            </w:r>
            <w:proofErr w:type="gramStart"/>
            <w:r>
              <w:t>REGISTERED</w:t>
            </w:r>
            <w:proofErr w:type="gramEnd"/>
            <w:r>
              <w:t xml:space="preserve"> WE WILL NEED THE FOLLOWING</w:t>
            </w:r>
          </w:p>
          <w:p w14:paraId="015A632C" w14:textId="28736C0A" w:rsidR="000D0F88" w:rsidRDefault="000D0F88" w:rsidP="000D0F88">
            <w:pPr>
              <w:pStyle w:val="ListParagraph"/>
              <w:numPr>
                <w:ilvl w:val="0"/>
                <w:numId w:val="15"/>
              </w:numPr>
            </w:pPr>
            <w:r>
              <w:t>FULL NAME OF MODEL</w:t>
            </w:r>
          </w:p>
          <w:p w14:paraId="6F04855C" w14:textId="6F3976B5" w:rsidR="000D0F88" w:rsidRDefault="000D0F88" w:rsidP="000D0F88">
            <w:pPr>
              <w:pStyle w:val="ListParagraph"/>
              <w:numPr>
                <w:ilvl w:val="0"/>
                <w:numId w:val="15"/>
              </w:numPr>
            </w:pPr>
            <w:r>
              <w:t>PHOTO OF MODEL</w:t>
            </w:r>
          </w:p>
          <w:p w14:paraId="0A8BFD10" w14:textId="60CC8F79" w:rsidR="000D0F88" w:rsidRDefault="000D0F88" w:rsidP="000D0F88">
            <w:pPr>
              <w:pStyle w:val="ListParagraph"/>
              <w:numPr>
                <w:ilvl w:val="0"/>
                <w:numId w:val="15"/>
              </w:numPr>
            </w:pPr>
            <w:r>
              <w:t>DRESS</w:t>
            </w:r>
            <w:r w:rsidR="00F04E14">
              <w:t>/CLOTHING</w:t>
            </w:r>
            <w:r>
              <w:t xml:space="preserve"> SIZE </w:t>
            </w:r>
          </w:p>
          <w:p w14:paraId="23650A77" w14:textId="3CB15BB3" w:rsidR="000D0F88" w:rsidRDefault="000D0F88" w:rsidP="000D0F88">
            <w:pPr>
              <w:pStyle w:val="ListParagraph"/>
              <w:numPr>
                <w:ilvl w:val="0"/>
                <w:numId w:val="15"/>
              </w:numPr>
            </w:pPr>
            <w:r>
              <w:t>1 PARAGRAPH BIO OF MODEL</w:t>
            </w:r>
          </w:p>
          <w:p w14:paraId="7B17B0C6" w14:textId="285E8F10" w:rsidR="000D0F88" w:rsidRDefault="000D0F88" w:rsidP="000D0F88">
            <w:pPr>
              <w:pStyle w:val="ListParagraph"/>
              <w:numPr>
                <w:ilvl w:val="0"/>
                <w:numId w:val="15"/>
              </w:numPr>
            </w:pPr>
            <w:r>
              <w:t>CONTACT INFORMATION</w:t>
            </w:r>
          </w:p>
          <w:p w14:paraId="4EA32D68" w14:textId="16D9118D" w:rsidR="002C6620" w:rsidRPr="000D0F88" w:rsidRDefault="002C6620" w:rsidP="000D0F88">
            <w:pPr>
              <w:pStyle w:val="ListParagraph"/>
              <w:numPr>
                <w:ilvl w:val="0"/>
                <w:numId w:val="15"/>
              </w:numPr>
            </w:pPr>
            <w:r>
              <w:t xml:space="preserve">LIST OF MODEL’S HOBBIES </w:t>
            </w:r>
          </w:p>
          <w:p w14:paraId="05E0F206" w14:textId="00076A85" w:rsidR="00AA0CC7" w:rsidRDefault="00AA0CC7" w:rsidP="00AA0CC7"/>
        </w:tc>
      </w:tr>
      <w:tr w:rsidR="00AA0CC7" w14:paraId="371EF2CA" w14:textId="77777777" w:rsidTr="00EB3690">
        <w:trPr>
          <w:trHeight w:val="6030"/>
          <w:jc w:val="center"/>
        </w:trPr>
        <w:tc>
          <w:tcPr>
            <w:tcW w:w="4950" w:type="dxa"/>
          </w:tcPr>
          <w:p w14:paraId="2F45F609" w14:textId="3B3A443F" w:rsidR="00AA0CC7" w:rsidRPr="004B397B" w:rsidRDefault="0091280B" w:rsidP="00322485">
            <w:pPr>
              <w:pStyle w:val="Heading1"/>
            </w:pPr>
            <w:r>
              <w:lastRenderedPageBreak/>
              <w:t>REGISTRATION</w:t>
            </w:r>
          </w:p>
          <w:p w14:paraId="2932D416" w14:textId="4E90DBF9" w:rsidR="00F04E14" w:rsidRDefault="0091280B" w:rsidP="0091280B">
            <w:r>
              <w:t>OUR REGISTATION FEE IS $</w:t>
            </w:r>
            <w:r w:rsidR="00F04E14">
              <w:t>50</w:t>
            </w:r>
            <w:r w:rsidR="005628B9">
              <w:t>0</w:t>
            </w:r>
            <w:r>
              <w:t xml:space="preserve"> WHICH COVERS </w:t>
            </w:r>
            <w:r w:rsidR="00840A16">
              <w:t>(package 1)</w:t>
            </w:r>
          </w:p>
          <w:p w14:paraId="29F47801" w14:textId="77777777" w:rsidR="00EC38A5" w:rsidRDefault="00F04E14" w:rsidP="0091280B">
            <w:r w:rsidRPr="00F04E14">
              <w:rPr>
                <w:b/>
                <w:bCs/>
              </w:rPr>
              <w:t>NYFW RUNWAY SHOW:</w:t>
            </w:r>
            <w:r>
              <w:t xml:space="preserve"> </w:t>
            </w:r>
            <w:r w:rsidR="00EC38A5" w:rsidRPr="00EC38A5">
              <w:rPr>
                <w:highlight w:val="cyan"/>
              </w:rPr>
              <w:t>SEPT. 9</w:t>
            </w:r>
            <w:r w:rsidR="00EC38A5" w:rsidRPr="00EC38A5">
              <w:rPr>
                <w:highlight w:val="cyan"/>
                <w:vertAlign w:val="superscript"/>
              </w:rPr>
              <w:t>TH</w:t>
            </w:r>
            <w:r w:rsidR="00EC38A5" w:rsidRPr="00EC38A5">
              <w:rPr>
                <w:highlight w:val="cyan"/>
              </w:rPr>
              <w:t>, 2023</w:t>
            </w:r>
            <w:r w:rsidR="00EC38A5">
              <w:t xml:space="preserve"> </w:t>
            </w:r>
          </w:p>
          <w:p w14:paraId="30BE571E" w14:textId="4D2F4846" w:rsidR="00AA0CC7" w:rsidRDefault="0091280B" w:rsidP="0091280B">
            <w:r>
              <w:t>1 LOOK,</w:t>
            </w:r>
            <w:r w:rsidR="005C1004">
              <w:t xml:space="preserve"> STYLING,</w:t>
            </w:r>
            <w:r>
              <w:t xml:space="preserve"> HAIR, MAKE-UP, PHOTO</w:t>
            </w:r>
            <w:r w:rsidR="005628B9">
              <w:t>S</w:t>
            </w:r>
            <w:r>
              <w:t xml:space="preserve"> FROM RUNWAY,</w:t>
            </w:r>
            <w:r w:rsidR="002235A9">
              <w:t xml:space="preserve"> </w:t>
            </w:r>
            <w:r>
              <w:t xml:space="preserve">PROMOTION, AND PHOTO SUBMISSION FOR MAGAZINES </w:t>
            </w:r>
          </w:p>
          <w:p w14:paraId="0BCB9154" w14:textId="77777777" w:rsidR="00EC38A5" w:rsidRDefault="00F04E14" w:rsidP="0091280B">
            <w:r w:rsidRPr="00F04E14">
              <w:rPr>
                <w:b/>
                <w:bCs/>
              </w:rPr>
              <w:t>NYFW PHOTO SHOOT:</w:t>
            </w:r>
            <w:r>
              <w:t xml:space="preserve"> </w:t>
            </w:r>
            <w:r w:rsidR="00EC38A5" w:rsidRPr="00EC38A5">
              <w:rPr>
                <w:highlight w:val="cyan"/>
              </w:rPr>
              <w:t>SEPT. 8</w:t>
            </w:r>
            <w:r w:rsidR="00EC38A5" w:rsidRPr="00EC38A5">
              <w:rPr>
                <w:highlight w:val="cyan"/>
                <w:vertAlign w:val="superscript"/>
              </w:rPr>
              <w:t>TH</w:t>
            </w:r>
            <w:r w:rsidR="00EC38A5" w:rsidRPr="00EC38A5">
              <w:rPr>
                <w:highlight w:val="cyan"/>
              </w:rPr>
              <w:t>, 2023</w:t>
            </w:r>
            <w:r w:rsidR="00EC38A5">
              <w:t xml:space="preserve"> </w:t>
            </w:r>
          </w:p>
          <w:p w14:paraId="0CDB8D80" w14:textId="74B2CEA4" w:rsidR="00F04E14" w:rsidRDefault="00840A16" w:rsidP="0091280B">
            <w:r>
              <w:t>1</w:t>
            </w:r>
            <w:r w:rsidR="00F04E14">
              <w:t xml:space="preserve"> LOOKS, STYLING, HAIR, MAKE-UP, EDITED PHOTOS, MAGAZINE SUBMISSION, FEATURE ON WEBSITE/SOCIAL MEDIA, AND TOP QUALITY EXPERIENCE PLUS EXPOSURE TO FASHION INDUSTRY PROFESSIONALS</w:t>
            </w:r>
            <w:r>
              <w:t xml:space="preserve">-4 edited </w:t>
            </w:r>
            <w:proofErr w:type="gramStart"/>
            <w:r>
              <w:t>photos</w:t>
            </w:r>
            <w:proofErr w:type="gramEnd"/>
          </w:p>
          <w:p w14:paraId="35ACA86E" w14:textId="77777777" w:rsidR="005C1004" w:rsidRDefault="005C1004" w:rsidP="0091280B"/>
          <w:p w14:paraId="41AA241D" w14:textId="649195CA" w:rsidR="005C1004" w:rsidRDefault="005C1004" w:rsidP="0091280B">
            <w:r>
              <w:t>MODELS ARE REGISTERED ON A FIRST COME FIRST SERVE BASIS. SPACE IS LIMITED!</w:t>
            </w:r>
            <w:r w:rsidR="005628B9">
              <w:t xml:space="preserve"> </w:t>
            </w:r>
          </w:p>
          <w:p w14:paraId="046F53D6" w14:textId="77777777" w:rsidR="005C1004" w:rsidRDefault="005C1004" w:rsidP="0091280B"/>
          <w:p w14:paraId="4525BD0A" w14:textId="40AEFF7B" w:rsidR="005C1004" w:rsidRDefault="005C1004" w:rsidP="0091280B">
            <w:r>
              <w:t xml:space="preserve">TO REGISTER USE THE PAYMENT SOURCE </w:t>
            </w:r>
          </w:p>
        </w:tc>
        <w:tc>
          <w:tcPr>
            <w:tcW w:w="270" w:type="dxa"/>
          </w:tcPr>
          <w:p w14:paraId="53D1F369" w14:textId="77777777" w:rsidR="00AA0CC7" w:rsidRDefault="00AA0CC7" w:rsidP="00D91EF3">
            <w:pPr>
              <w:pStyle w:val="NoSpacing"/>
            </w:pPr>
          </w:p>
        </w:tc>
        <w:tc>
          <w:tcPr>
            <w:tcW w:w="4410" w:type="dxa"/>
          </w:tcPr>
          <w:p w14:paraId="0EA9EF6E" w14:textId="2D33C864" w:rsidR="007D01C7" w:rsidRPr="007D01C7" w:rsidRDefault="007D01C7" w:rsidP="00EB3690">
            <w:pPr>
              <w:pStyle w:val="Heading2Alternate"/>
              <w:rPr>
                <w:sz w:val="24"/>
                <w:szCs w:val="24"/>
              </w:rPr>
            </w:pPr>
          </w:p>
          <w:p w14:paraId="62339A74" w14:textId="5E44845C" w:rsidR="005628B9" w:rsidRDefault="005628B9" w:rsidP="00EB3690">
            <w:pPr>
              <w:pStyle w:val="Heading2Alternate"/>
              <w:rPr>
                <w:sz w:val="24"/>
                <w:szCs w:val="24"/>
              </w:rPr>
            </w:pPr>
          </w:p>
          <w:p w14:paraId="4110032F" w14:textId="048A4099" w:rsidR="007D01C7" w:rsidRDefault="007D01C7" w:rsidP="00EB3690">
            <w:pPr>
              <w:pStyle w:val="Heading2Alternate"/>
              <w:rPr>
                <w:sz w:val="24"/>
                <w:szCs w:val="24"/>
              </w:rPr>
            </w:pPr>
          </w:p>
          <w:p w14:paraId="19E28323" w14:textId="268734CE" w:rsidR="00F04E14" w:rsidRPr="007D01C7" w:rsidRDefault="00F04E14" w:rsidP="00EB3690">
            <w:pPr>
              <w:pStyle w:val="Heading2Alternate"/>
              <w:rPr>
                <w:sz w:val="24"/>
                <w:szCs w:val="24"/>
              </w:rPr>
            </w:pPr>
          </w:p>
          <w:p w14:paraId="3D1DE951" w14:textId="45020C9A" w:rsidR="00AA0CC7" w:rsidRPr="007D01C7" w:rsidRDefault="00AA0CC7" w:rsidP="007D01C7">
            <w:pPr>
              <w:pStyle w:val="NormalonDarkBackground"/>
              <w:rPr>
                <w:szCs w:val="24"/>
              </w:rPr>
            </w:pPr>
          </w:p>
        </w:tc>
        <w:tc>
          <w:tcPr>
            <w:tcW w:w="540" w:type="dxa"/>
          </w:tcPr>
          <w:p w14:paraId="0549089D" w14:textId="77777777" w:rsidR="00AA0CC7" w:rsidRDefault="00AA0CC7" w:rsidP="00D91EF3">
            <w:pPr>
              <w:pStyle w:val="NoSpacing"/>
            </w:pPr>
          </w:p>
          <w:p w14:paraId="3F8C92D4" w14:textId="446C2EB7" w:rsidR="005628B9" w:rsidRDefault="005628B9" w:rsidP="00D91EF3">
            <w:pPr>
              <w:pStyle w:val="NoSpacing"/>
            </w:pPr>
          </w:p>
        </w:tc>
        <w:tc>
          <w:tcPr>
            <w:tcW w:w="4680" w:type="dxa"/>
            <w:vMerge/>
          </w:tcPr>
          <w:p w14:paraId="0EE9B705" w14:textId="77777777" w:rsidR="00AA0CC7" w:rsidRDefault="00AA0CC7" w:rsidP="00D91EF3">
            <w:pPr>
              <w:pStyle w:val="NoSpacing"/>
            </w:pPr>
          </w:p>
        </w:tc>
      </w:tr>
    </w:tbl>
    <w:p w14:paraId="3954FD29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12B4B">
      <w:headerReference w:type="default" r:id="rId14"/>
      <w:footerReference w:type="default" r:id="rId15"/>
      <w:headerReference w:type="first" r:id="rId16"/>
      <w:footerReference w:type="first" r:id="rId17"/>
      <w:pgSz w:w="15840" w:h="12240" w:orient="landscape" w:code="1"/>
      <w:pgMar w:top="720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7B56" w14:textId="77777777" w:rsidR="00F928F0" w:rsidRDefault="00F928F0" w:rsidP="00FC4660">
      <w:r>
        <w:separator/>
      </w:r>
    </w:p>
  </w:endnote>
  <w:endnote w:type="continuationSeparator" w:id="0">
    <w:p w14:paraId="0B49F423" w14:textId="77777777" w:rsidR="00F928F0" w:rsidRDefault="00F928F0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F5F2" w14:textId="77777777" w:rsidR="00673BD6" w:rsidRDefault="00673BD6" w:rsidP="008B1846">
    <w:pPr>
      <w:pStyle w:val="Footer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A55E" w14:textId="77777777" w:rsidR="00673BD6" w:rsidRDefault="00673BD6" w:rsidP="008B1846">
    <w:pPr>
      <w:pStyle w:val="Footer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4BFDE" w14:textId="77777777" w:rsidR="00F928F0" w:rsidRDefault="00F928F0" w:rsidP="00FC4660">
      <w:r>
        <w:separator/>
      </w:r>
    </w:p>
  </w:footnote>
  <w:footnote w:type="continuationSeparator" w:id="0">
    <w:p w14:paraId="74F75FBC" w14:textId="77777777" w:rsidR="00F928F0" w:rsidRDefault="00F928F0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6F83" w14:textId="77777777" w:rsidR="003E1E9B" w:rsidRDefault="00502B23" w:rsidP="00FC4660">
    <w:pPr>
      <w:pStyle w:val="Header"/>
    </w:pPr>
    <w:r>
      <w:rPr>
        <w:noProof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1F7160F" wp14:editId="6F1619AF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Group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Straight Connector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Straight Connector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Straight Connector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Isosceles Triangle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F12AF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 11" title="Colored Text Block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F2BFE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29" title="Colored Text Block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ctangle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31F7160F" id="Group 38" o:spid="_x0000_s1026" alt="&quot;&quot;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">
              <v:line id="Straight Connector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Straight Connector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Straight Connector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Straight Connector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1DCF12AF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Rectangle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76EF2BFE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Rectangle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Rectangle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Rectangle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noProof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E43F6B" wp14:editId="7861B4A0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220980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201930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Freeform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19132A5F" id="Freeform 54" o:spid="_x0000_s1026" alt="&quot;&quot;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1BEA" w14:textId="77777777" w:rsidR="00CD4ED2" w:rsidRDefault="008F767C" w:rsidP="00FC4660">
    <w:pPr>
      <w:pStyle w:val="Header"/>
    </w:pPr>
    <w:r>
      <w:rPr>
        <w:noProof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5B4646" wp14:editId="63A3D7D9">
              <wp:simplePos x="0" y="0"/>
              <wp:positionH relativeFrom="page">
                <wp:align>center</wp:align>
              </wp:positionH>
              <wp:positionV relativeFrom="paragraph">
                <wp:posOffset>-30480</wp:posOffset>
              </wp:positionV>
              <wp:extent cx="9592056" cy="7278624"/>
              <wp:effectExtent l="0" t="0" r="9525" b="0"/>
              <wp:wrapNone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2056" cy="7278624"/>
                        <a:chOff x="0" y="0"/>
                        <a:chExt cx="9593580" cy="7280910"/>
                      </a:xfrm>
                    </wpg:grpSpPr>
                    <wpg:grpSp>
                      <wpg:cNvPr id="9" name="Group 9" descr="Triangle Shape Overlay &#10;" title="Triangle Shape Overlay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iangle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angle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Group 14" descr="center panel design" title="Colored Text block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ight Triangle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BB559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Group 6" descr="Accent designs on first page, left corner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Straight Connector 25" descr="Diagonal line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 descr="Horizontal line connector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 descr="Diagonal line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-Shape 3" title="Colored Accent Block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B4646" id="Group 7" o:spid="_x0000_s1036" alt="&quot;&quot;" style="position:absolute;margin-left:0;margin-top:-2.4pt;width:755.3pt;height:573.1pt;z-index:251666432;mso-position-horizontal:center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">
              <v:group id="Group 9" o:spid="_x0000_s1037" alt="Triangle Shape Overlay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iangle 7" o:spid="_x0000_s1038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6" o:spid="_x0000_s1039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Straight Connector 12" o:spid="_x0000_s1040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Straight Connector 13" o:spid="_x0000_s1041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Group 14" o:spid="_x0000_s1042" alt="center panel design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angle 15" o:spid="_x0000_s1043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6" o:spid="_x0000_s1044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9DBB559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Group 6" o:spid="_x0000_s1045" alt="Accent designs on first page, left corner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Straight Connector 25" o:spid="_x0000_s1046" alt="Diagonal line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Straight Connector 26" o:spid="_x0000_s1047" alt="Horizontal line connector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Straight Connector 4" o:spid="_x0000_s1048" alt="Diagonal line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L-Shape 3" o:spid="_x0000_s1049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  <w:r w:rsidR="00C14D3A">
      <w:rPr>
        <w:noProof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1F9C99AB" wp14:editId="55BFF5EF">
              <wp:simplePos x="0" y="0"/>
              <wp:positionH relativeFrom="column">
                <wp:posOffset>-228600</wp:posOffset>
              </wp:positionH>
              <wp:positionV relativeFrom="paragraph">
                <wp:posOffset>-30479</wp:posOffset>
              </wp:positionV>
              <wp:extent cx="3465195" cy="3404434"/>
              <wp:effectExtent l="0" t="0" r="1905" b="5715"/>
              <wp:wrapNone/>
              <wp:docPr id="23" name="Imag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434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5B55E5" w14:textId="77777777" w:rsidR="00C252CE" w:rsidRDefault="00C252CE" w:rsidP="00C252CE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C99AB" id="Image" o:spid="_x0000_s1050" alt="&quot;&quot;" style="position:absolute;margin-left:-18pt;margin-top:-2.4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" stroked="f" strokeweight="1pt">
              <v:fill r:id="rId2" o:title="" recolor="t" rotate="t" type="frame"/>
              <o:lock v:ext="edit" aspectratio="t"/>
              <v:textbox>
                <w:txbxContent>
                  <w:p w14:paraId="5E5B55E5" w14:textId="77777777" w:rsidR="00C252CE" w:rsidRDefault="00C252CE" w:rsidP="00C252CE">
                    <w:pPr>
                      <w:jc w:val="center"/>
                    </w:pPr>
                    <w:r>
                      <w:t>a</w:t>
                    </w:r>
                  </w:p>
                </w:txbxContent>
              </v:textbox>
            </v:rect>
          </w:pict>
        </mc:Fallback>
      </mc:AlternateContent>
    </w:r>
    <w:r w:rsidR="00C14D3A">
      <w:rPr>
        <w:noProof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04AB03C" wp14:editId="0C57C28B">
              <wp:simplePos x="0" y="0"/>
              <wp:positionH relativeFrom="column">
                <wp:posOffset>6365298</wp:posOffset>
              </wp:positionH>
              <wp:positionV relativeFrom="paragraph">
                <wp:posOffset>-31865</wp:posOffset>
              </wp:positionV>
              <wp:extent cx="3020837" cy="4725407"/>
              <wp:effectExtent l="0" t="0" r="8255" b="0"/>
              <wp:wrapNone/>
              <wp:docPr id="2" name="Rectangle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837" cy="4725407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031E4E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4AB03C" id="Rectangle 44" o:spid="_x0000_s1051" alt="&quot;&quot;" style="position:absolute;margin-left:501.2pt;margin-top:-2.5pt;width:237.85pt;height:372.1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WA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gAAAAAQABAGA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fAAAAAAUmdodGxvbmcAAAE9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X9AAA&#10;AAEAAABmAAAAoAAAATQAAMCAAAAX2AAYAAH/2P/tAAxBZG9iZV9DTQAB/+4ADkFkb2JlAGSAAAAA&#10;Af/bAIQADAgICAkIDAkJDBELCgsRFQ8MDA8VGBMTFRMTGBEMDAwMDAwRDAwMDAwMDAwMDAwMDAwM&#10;DAwMDAwMDAwMDAwMDAENCwsNDg0QDg4QFA4ODhQUDg4ODhQRDAwMDAwREQwMDAwMDBEMDAwMDAwM&#10;DAwMDAwMDAwMDAwMDAwMDAwMDAwM/8AAEQgAoABm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fABPQMBEQACEQEDEQH/3QAEACj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837,0;3020311,4725407;0,2908546;0,0" o:connectangles="0,0,0,0,0" textboxrect="0,0,3020837,4725407"/>
              <v:textbox>
                <w:txbxContent>
                  <w:p w14:paraId="6D031E4E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07737546"/>
    <w:multiLevelType w:val="hybridMultilevel"/>
    <w:tmpl w:val="DD7C6016"/>
    <w:lvl w:ilvl="0" w:tplc="26D4E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4437">
    <w:abstractNumId w:val="9"/>
  </w:num>
  <w:num w:numId="2" w16cid:durableId="466702078">
    <w:abstractNumId w:val="9"/>
    <w:lvlOverride w:ilvl="0">
      <w:startOverride w:val="1"/>
    </w:lvlOverride>
  </w:num>
  <w:num w:numId="3" w16cid:durableId="1471630860">
    <w:abstractNumId w:val="9"/>
    <w:lvlOverride w:ilvl="0">
      <w:startOverride w:val="1"/>
    </w:lvlOverride>
  </w:num>
  <w:num w:numId="4" w16cid:durableId="104427871">
    <w:abstractNumId w:val="8"/>
  </w:num>
  <w:num w:numId="5" w16cid:durableId="388264458">
    <w:abstractNumId w:val="9"/>
    <w:lvlOverride w:ilvl="0">
      <w:startOverride w:val="1"/>
    </w:lvlOverride>
  </w:num>
  <w:num w:numId="6" w16cid:durableId="393428272">
    <w:abstractNumId w:val="7"/>
  </w:num>
  <w:num w:numId="7" w16cid:durableId="247229807">
    <w:abstractNumId w:val="6"/>
  </w:num>
  <w:num w:numId="8" w16cid:durableId="537157292">
    <w:abstractNumId w:val="5"/>
  </w:num>
  <w:num w:numId="9" w16cid:durableId="2065174414">
    <w:abstractNumId w:val="4"/>
  </w:num>
  <w:num w:numId="10" w16cid:durableId="880173835">
    <w:abstractNumId w:val="3"/>
  </w:num>
  <w:num w:numId="11" w16cid:durableId="2055620137">
    <w:abstractNumId w:val="2"/>
  </w:num>
  <w:num w:numId="12" w16cid:durableId="358556045">
    <w:abstractNumId w:val="1"/>
  </w:num>
  <w:num w:numId="13" w16cid:durableId="1809547212">
    <w:abstractNumId w:val="0"/>
  </w:num>
  <w:num w:numId="14" w16cid:durableId="1037320097">
    <w:abstractNumId w:val="11"/>
  </w:num>
  <w:num w:numId="15" w16cid:durableId="774808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548"/>
    <w:rsid w:val="00016C11"/>
    <w:rsid w:val="000425F6"/>
    <w:rsid w:val="00052933"/>
    <w:rsid w:val="00075279"/>
    <w:rsid w:val="00075548"/>
    <w:rsid w:val="000828CF"/>
    <w:rsid w:val="00090715"/>
    <w:rsid w:val="000D0F88"/>
    <w:rsid w:val="000D4B18"/>
    <w:rsid w:val="000F042E"/>
    <w:rsid w:val="000F725F"/>
    <w:rsid w:val="000F787C"/>
    <w:rsid w:val="00112235"/>
    <w:rsid w:val="001122FB"/>
    <w:rsid w:val="00142FDD"/>
    <w:rsid w:val="001C5081"/>
    <w:rsid w:val="001F3B3B"/>
    <w:rsid w:val="002235A9"/>
    <w:rsid w:val="00283665"/>
    <w:rsid w:val="002C6620"/>
    <w:rsid w:val="002F5ECB"/>
    <w:rsid w:val="00322485"/>
    <w:rsid w:val="003309C2"/>
    <w:rsid w:val="003717F5"/>
    <w:rsid w:val="0037743C"/>
    <w:rsid w:val="003841A3"/>
    <w:rsid w:val="003B58D8"/>
    <w:rsid w:val="003E1E9B"/>
    <w:rsid w:val="00425687"/>
    <w:rsid w:val="00480B39"/>
    <w:rsid w:val="004B397B"/>
    <w:rsid w:val="004C641E"/>
    <w:rsid w:val="004F3316"/>
    <w:rsid w:val="00502B23"/>
    <w:rsid w:val="00520496"/>
    <w:rsid w:val="00555FE1"/>
    <w:rsid w:val="005628B9"/>
    <w:rsid w:val="00594512"/>
    <w:rsid w:val="005A7DA5"/>
    <w:rsid w:val="005B52F9"/>
    <w:rsid w:val="005C1004"/>
    <w:rsid w:val="005D27CA"/>
    <w:rsid w:val="005F496D"/>
    <w:rsid w:val="00612B4B"/>
    <w:rsid w:val="00632BB1"/>
    <w:rsid w:val="00636FE2"/>
    <w:rsid w:val="00647BAB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36D5C"/>
    <w:rsid w:val="00751AA2"/>
    <w:rsid w:val="007B03D6"/>
    <w:rsid w:val="007C70E3"/>
    <w:rsid w:val="007D01C7"/>
    <w:rsid w:val="007D0A03"/>
    <w:rsid w:val="0083208B"/>
    <w:rsid w:val="00840A16"/>
    <w:rsid w:val="00863D34"/>
    <w:rsid w:val="00884CBE"/>
    <w:rsid w:val="008B1846"/>
    <w:rsid w:val="008B4277"/>
    <w:rsid w:val="008F767C"/>
    <w:rsid w:val="0091280B"/>
    <w:rsid w:val="009B1799"/>
    <w:rsid w:val="00A01D2E"/>
    <w:rsid w:val="00A0760B"/>
    <w:rsid w:val="00A1720B"/>
    <w:rsid w:val="00A87F92"/>
    <w:rsid w:val="00A92C80"/>
    <w:rsid w:val="00AA0CC7"/>
    <w:rsid w:val="00AC4B87"/>
    <w:rsid w:val="00AD7EEA"/>
    <w:rsid w:val="00B51F08"/>
    <w:rsid w:val="00C05680"/>
    <w:rsid w:val="00C14D3A"/>
    <w:rsid w:val="00C252CE"/>
    <w:rsid w:val="00C453F8"/>
    <w:rsid w:val="00C454E0"/>
    <w:rsid w:val="00C504F5"/>
    <w:rsid w:val="00C81D9A"/>
    <w:rsid w:val="00C8326B"/>
    <w:rsid w:val="00CA1864"/>
    <w:rsid w:val="00CD4ED2"/>
    <w:rsid w:val="00CE1E3B"/>
    <w:rsid w:val="00CE31AC"/>
    <w:rsid w:val="00D00DF3"/>
    <w:rsid w:val="00D22680"/>
    <w:rsid w:val="00D2631E"/>
    <w:rsid w:val="00D645F4"/>
    <w:rsid w:val="00D7082C"/>
    <w:rsid w:val="00D735C7"/>
    <w:rsid w:val="00D91EF3"/>
    <w:rsid w:val="00DA1AA0"/>
    <w:rsid w:val="00DC332A"/>
    <w:rsid w:val="00DF6EED"/>
    <w:rsid w:val="00E12693"/>
    <w:rsid w:val="00E36671"/>
    <w:rsid w:val="00E75E55"/>
    <w:rsid w:val="00E774F7"/>
    <w:rsid w:val="00E938FB"/>
    <w:rsid w:val="00EB3690"/>
    <w:rsid w:val="00EC38A5"/>
    <w:rsid w:val="00ED7C90"/>
    <w:rsid w:val="00F04E14"/>
    <w:rsid w:val="00F06D85"/>
    <w:rsid w:val="00F236BB"/>
    <w:rsid w:val="00F91541"/>
    <w:rsid w:val="00F928F0"/>
    <w:rsid w:val="00FB1F73"/>
    <w:rsid w:val="00FB3049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9F4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1AC"/>
    <w:pPr>
      <w:spacing w:after="240" w:line="240" w:lineRule="auto"/>
    </w:pPr>
    <w:rPr>
      <w:rFonts w:eastAsia="Times New Roman" w:cs="Arial"/>
      <w:color w:val="auto"/>
      <w:kern w:val="0"/>
      <w:sz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Heading2">
    <w:name w:val="heading 2"/>
    <w:basedOn w:val="Normal"/>
    <w:next w:val="Normal"/>
    <w:link w:val="Heading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qFormat/>
    <w:rsid w:val="00CE31AC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CE31AC"/>
    <w:pPr>
      <w:spacing w:after="0"/>
      <w:jc w:val="center"/>
    </w:pPr>
    <w:rPr>
      <w:rFonts w:asciiTheme="majorHAnsi" w:hAnsiTheme="majorHAnsi"/>
      <w:b/>
      <w:color w:val="E32D91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CE31AC"/>
    <w:pPr>
      <w:spacing w:after="0"/>
      <w:jc w:val="center"/>
    </w:pPr>
    <w:rPr>
      <w:rFonts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Quote">
    <w:name w:val="Quote"/>
    <w:basedOn w:val="Normal"/>
    <w:link w:val="Quote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ntactInfo">
    <w:name w:val="Contact Info"/>
    <w:basedOn w:val="Norma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8104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8104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632BB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632BB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Heading2Alternate">
    <w:name w:val="Heading 2 Alternate"/>
    <w:basedOn w:val="Heading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nik\AppData\Roaming\Microsoft\Templates\Fashion%20brochure.dotx" TargetMode="External"/></Relationship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55D596DB-154C-4110-86C0-A248369BC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Fashion brochure</Template>
  <TotalTime>0</TotalTime>
  <Pages>3</Pages>
  <Words>251</Words>
  <Characters>1374</Characters>
  <Application>Microsoft Office Word</Application>
  <DocSecurity>0</DocSecurity>
  <Lines>85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2023-04-10T17:04:00Z</dcterms:created>
  <dcterms:modified xsi:type="dcterms:W3CDTF">2023-04-10T17:04:00Z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